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6D80A7" w14:textId="7F770EA9" w:rsidR="00EC3A3D" w:rsidRPr="00EC3A3D" w:rsidRDefault="00EC3A3D" w:rsidP="00EC3A3D">
      <w:pPr>
        <w:jc w:val="center"/>
        <w:rPr>
          <w:b/>
          <w:bCs/>
          <w:sz w:val="24"/>
          <w:szCs w:val="24"/>
        </w:rPr>
      </w:pPr>
      <w:r w:rsidRPr="00EC3A3D">
        <w:rPr>
          <w:b/>
          <w:bCs/>
          <w:sz w:val="24"/>
          <w:szCs w:val="24"/>
        </w:rPr>
        <w:t>Longcot Churchyard Wildlife Garden</w:t>
      </w:r>
    </w:p>
    <w:p w14:paraId="5DFE1403" w14:textId="77777777" w:rsidR="00EC3A3D" w:rsidRDefault="00EC3A3D" w:rsidP="007333BD">
      <w:pPr>
        <w:rPr>
          <w:sz w:val="24"/>
          <w:szCs w:val="24"/>
        </w:rPr>
      </w:pPr>
    </w:p>
    <w:p w14:paraId="4E3201E2" w14:textId="65ED5C62" w:rsidR="007333BD" w:rsidRPr="00AC64B9" w:rsidRDefault="007333BD" w:rsidP="007333BD">
      <w:pPr>
        <w:rPr>
          <w:sz w:val="24"/>
          <w:szCs w:val="24"/>
        </w:rPr>
      </w:pPr>
      <w:r w:rsidRPr="00AC64B9">
        <w:rPr>
          <w:sz w:val="24"/>
          <w:szCs w:val="24"/>
        </w:rPr>
        <w:t>Our small group of volunteers have weathered the Covid times well and we are so grateful to all of them.  Usually working alone, they have kept the churchyard cared for throughout the seasons.  A huge amount of clearing, cutting back and grass cutting has gone on and some adjustments to simplify management tasks and improve access will continue.  We know how much the churchyard is appreciated and will continue to keep it as a wildlife friendly, beautiful and peaceful space in the village.</w:t>
      </w:r>
    </w:p>
    <w:p w14:paraId="6F7F2BA4" w14:textId="77777777" w:rsidR="007333BD" w:rsidRPr="00AC64B9" w:rsidRDefault="007333BD" w:rsidP="007333BD">
      <w:pPr>
        <w:rPr>
          <w:sz w:val="24"/>
          <w:szCs w:val="24"/>
        </w:rPr>
      </w:pPr>
    </w:p>
    <w:p w14:paraId="0D38400C" w14:textId="4F1A3BE1" w:rsidR="007333BD" w:rsidRPr="00AC64B9" w:rsidRDefault="007333BD" w:rsidP="007333BD">
      <w:pPr>
        <w:rPr>
          <w:sz w:val="24"/>
          <w:szCs w:val="24"/>
        </w:rPr>
      </w:pPr>
      <w:r w:rsidRPr="00AC64B9">
        <w:rPr>
          <w:sz w:val="24"/>
          <w:szCs w:val="24"/>
        </w:rPr>
        <w:t>We greatly appreciate the number of people who have come forward to help recently. Too many to mention by name but thank you all and it is wonderful to know we can call on help for specific tasks. So, if you see something you think needs doing, or would like to take on a small area of flower border, do get in touch, we’d love to hear from you.</w:t>
      </w:r>
    </w:p>
    <w:p w14:paraId="41FDB9B1" w14:textId="77777777" w:rsidR="007333BD" w:rsidRPr="00AC64B9" w:rsidRDefault="007333BD" w:rsidP="007333BD">
      <w:pPr>
        <w:rPr>
          <w:sz w:val="24"/>
          <w:szCs w:val="24"/>
        </w:rPr>
      </w:pPr>
    </w:p>
    <w:p w14:paraId="3DC99105" w14:textId="527A32BC" w:rsidR="007333BD" w:rsidRPr="00AC64B9" w:rsidRDefault="007333BD" w:rsidP="007333BD">
      <w:pPr>
        <w:rPr>
          <w:sz w:val="24"/>
          <w:szCs w:val="24"/>
        </w:rPr>
      </w:pPr>
      <w:r w:rsidRPr="00AC64B9">
        <w:rPr>
          <w:sz w:val="24"/>
          <w:szCs w:val="24"/>
        </w:rPr>
        <w:t>We shall continue the monthly work party on the 1</w:t>
      </w:r>
      <w:r w:rsidRPr="00AC64B9">
        <w:rPr>
          <w:sz w:val="24"/>
          <w:szCs w:val="24"/>
          <w:vertAlign w:val="superscript"/>
        </w:rPr>
        <w:t>st</w:t>
      </w:r>
      <w:r w:rsidRPr="00AC64B9">
        <w:rPr>
          <w:sz w:val="24"/>
          <w:szCs w:val="24"/>
        </w:rPr>
        <w:t xml:space="preserve"> Sunday of each month as we love the sense of achievement </w:t>
      </w:r>
      <w:r w:rsidR="00C94D09">
        <w:rPr>
          <w:sz w:val="24"/>
          <w:szCs w:val="24"/>
        </w:rPr>
        <w:t xml:space="preserve">that </w:t>
      </w:r>
      <w:r w:rsidRPr="00AC64B9">
        <w:rPr>
          <w:sz w:val="24"/>
          <w:szCs w:val="24"/>
        </w:rPr>
        <w:t>working as a team</w:t>
      </w:r>
      <w:r w:rsidR="00C94D09">
        <w:rPr>
          <w:sz w:val="24"/>
          <w:szCs w:val="24"/>
        </w:rPr>
        <w:t xml:space="preserve"> brings</w:t>
      </w:r>
      <w:r w:rsidRPr="00AC64B9">
        <w:rPr>
          <w:sz w:val="24"/>
          <w:szCs w:val="24"/>
        </w:rPr>
        <w:t xml:space="preserve">, and of course the company and chocolate biscuits! So do drop by to say hello.  </w:t>
      </w:r>
    </w:p>
    <w:p w14:paraId="78CD3EDC" w14:textId="77777777" w:rsidR="007333BD" w:rsidRPr="00AC64B9" w:rsidRDefault="007333BD" w:rsidP="007333BD">
      <w:pPr>
        <w:rPr>
          <w:sz w:val="24"/>
          <w:szCs w:val="24"/>
        </w:rPr>
      </w:pPr>
    </w:p>
    <w:p w14:paraId="74F17A26" w14:textId="77777777" w:rsidR="007333BD" w:rsidRPr="00AC64B9" w:rsidRDefault="007333BD" w:rsidP="007333BD">
      <w:pPr>
        <w:rPr>
          <w:sz w:val="24"/>
          <w:szCs w:val="24"/>
        </w:rPr>
      </w:pPr>
      <w:r w:rsidRPr="00AC64B9">
        <w:rPr>
          <w:sz w:val="24"/>
          <w:szCs w:val="24"/>
        </w:rPr>
        <w:t xml:space="preserve">Jan  782265 or Shirley  782989. E-mail: </w:t>
      </w:r>
      <w:hyperlink r:id="rId5" w:history="1">
        <w:r w:rsidRPr="00AC64B9">
          <w:rPr>
            <w:rStyle w:val="Hyperlink"/>
            <w:sz w:val="24"/>
            <w:szCs w:val="24"/>
          </w:rPr>
          <w:t>sdm57@btinternet.com</w:t>
        </w:r>
      </w:hyperlink>
    </w:p>
    <w:p w14:paraId="6EE80A4C" w14:textId="77777777" w:rsidR="007333BD" w:rsidRPr="00AC64B9" w:rsidRDefault="007333BD" w:rsidP="007333BD">
      <w:pPr>
        <w:rPr>
          <w:sz w:val="24"/>
          <w:szCs w:val="24"/>
        </w:rPr>
      </w:pPr>
    </w:p>
    <w:p w14:paraId="56E0079C" w14:textId="77777777" w:rsidR="004C4340" w:rsidRPr="007333BD" w:rsidRDefault="004C4340" w:rsidP="007333BD">
      <w:pPr>
        <w:rPr>
          <w:sz w:val="24"/>
          <w:szCs w:val="24"/>
        </w:rPr>
      </w:pPr>
    </w:p>
    <w:sectPr w:rsidR="004C4340" w:rsidRPr="007333BD" w:rsidSect="00AC64B9">
      <w:pgSz w:w="11906" w:h="16838" w:code="9"/>
      <w:pgMar w:top="1134" w:right="1134" w:bottom="567" w:left="1134" w:header="720" w:footer="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ED41D4"/>
    <w:multiLevelType w:val="hybridMultilevel"/>
    <w:tmpl w:val="5FEA1F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B24CEB"/>
    <w:multiLevelType w:val="hybridMultilevel"/>
    <w:tmpl w:val="2DF2FD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oNotTrackMoves/>
  <w:defaultTabStop w:val="720"/>
  <w:displayHorizontalDrawingGridEvery w:val="0"/>
  <w:displayVerticalDrawingGridEvery w:val="0"/>
  <w:doNotUseMarginsForDrawingGridOrigin/>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C3A3D"/>
    <w:rsid w:val="000F572F"/>
    <w:rsid w:val="00136E1A"/>
    <w:rsid w:val="001845F0"/>
    <w:rsid w:val="00184987"/>
    <w:rsid w:val="001C4DD8"/>
    <w:rsid w:val="0021043B"/>
    <w:rsid w:val="00290BAC"/>
    <w:rsid w:val="002A5A98"/>
    <w:rsid w:val="00327A3F"/>
    <w:rsid w:val="0039057F"/>
    <w:rsid w:val="004144A1"/>
    <w:rsid w:val="004C4340"/>
    <w:rsid w:val="004E1540"/>
    <w:rsid w:val="005233C7"/>
    <w:rsid w:val="00536BB7"/>
    <w:rsid w:val="00612139"/>
    <w:rsid w:val="007333BD"/>
    <w:rsid w:val="007766E9"/>
    <w:rsid w:val="007C3F93"/>
    <w:rsid w:val="0081143C"/>
    <w:rsid w:val="008238BF"/>
    <w:rsid w:val="009E0F52"/>
    <w:rsid w:val="00A07E58"/>
    <w:rsid w:val="00A96883"/>
    <w:rsid w:val="00AA04DF"/>
    <w:rsid w:val="00AC64B9"/>
    <w:rsid w:val="00AF31E6"/>
    <w:rsid w:val="00BA30B0"/>
    <w:rsid w:val="00C33F76"/>
    <w:rsid w:val="00C94D09"/>
    <w:rsid w:val="00D0018D"/>
    <w:rsid w:val="00D020A1"/>
    <w:rsid w:val="00D25218"/>
    <w:rsid w:val="00D369DE"/>
    <w:rsid w:val="00D461A1"/>
    <w:rsid w:val="00DC24DA"/>
    <w:rsid w:val="00E754A4"/>
    <w:rsid w:val="00E7551F"/>
    <w:rsid w:val="00EC3A3D"/>
    <w:rsid w:val="00F24FED"/>
    <w:rsid w:val="00FE3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D07A6F"/>
  <w15:chartTrackingRefBased/>
  <w15:docId w15:val="{8028AECE-CC0B-45A4-AFB8-33FFB57DD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jc w:val="right"/>
      <w:outlineLvl w:val="0"/>
    </w:pPr>
    <w:rPr>
      <w:sz w:val="24"/>
    </w:rPr>
  </w:style>
  <w:style w:type="paragraph" w:styleId="Heading2">
    <w:name w:val="heading 2"/>
    <w:basedOn w:val="Normal"/>
    <w:next w:val="Normal"/>
    <w:qFormat/>
    <w:pPr>
      <w:keepNext/>
      <w:outlineLvl w:val="1"/>
    </w:pPr>
    <w:rPr>
      <w:sz w:val="24"/>
    </w:rPr>
  </w:style>
  <w:style w:type="paragraph" w:styleId="Heading3">
    <w:name w:val="heading 3"/>
    <w:basedOn w:val="Normal"/>
    <w:next w:val="Normal"/>
    <w:qFormat/>
    <w:pPr>
      <w:keepNext/>
      <w:outlineLvl w:val="2"/>
    </w:pPr>
    <w:rPr>
      <w:sz w:val="24"/>
      <w:u w:val="single"/>
    </w:rPr>
  </w:style>
  <w:style w:type="paragraph" w:styleId="Heading4">
    <w:name w:val="heading 4"/>
    <w:basedOn w:val="Normal"/>
    <w:next w:val="Normal"/>
    <w:qFormat/>
    <w:pPr>
      <w:keepNext/>
      <w:outlineLvl w:val="3"/>
    </w:pPr>
    <w:rPr>
      <w:b/>
      <w:sz w:val="24"/>
    </w:rPr>
  </w:style>
  <w:style w:type="paragraph" w:styleId="Heading5">
    <w:name w:val="heading 5"/>
    <w:basedOn w:val="Normal"/>
    <w:next w:val="Normal"/>
    <w:qFormat/>
    <w:pPr>
      <w:keepNext/>
      <w:jc w:val="right"/>
      <w:outlineLvl w:val="4"/>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sz w:val="32"/>
    </w:rPr>
  </w:style>
  <w:style w:type="paragraph" w:styleId="Subtitle">
    <w:name w:val="Subtitle"/>
    <w:basedOn w:val="Normal"/>
    <w:qFormat/>
    <w:pPr>
      <w:jc w:val="right"/>
    </w:pPr>
    <w:rPr>
      <w:sz w:val="24"/>
    </w:rPr>
  </w:style>
  <w:style w:type="paragraph" w:styleId="BodyText">
    <w:name w:val="Body Text"/>
    <w:basedOn w:val="Normal"/>
    <w:semiHidden/>
    <w:rPr>
      <w:sz w:val="24"/>
    </w:rPr>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styleId="BalloonText">
    <w:name w:val="Balloon Text"/>
    <w:basedOn w:val="Normal"/>
    <w:link w:val="BalloonTextChar"/>
    <w:uiPriority w:val="99"/>
    <w:semiHidden/>
    <w:unhideWhenUsed/>
    <w:rsid w:val="0081143C"/>
    <w:rPr>
      <w:rFonts w:ascii="Segoe UI" w:hAnsi="Segoe UI" w:cs="Segoe UI"/>
      <w:sz w:val="18"/>
      <w:szCs w:val="18"/>
    </w:rPr>
  </w:style>
  <w:style w:type="character" w:customStyle="1" w:styleId="BalloonTextChar">
    <w:name w:val="Balloon Text Char"/>
    <w:link w:val="BalloonText"/>
    <w:uiPriority w:val="99"/>
    <w:semiHidden/>
    <w:rsid w:val="0081143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1968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dm57@btinternet.com" TargetMode="Externa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IRLEY\OneDrive\Documents\Church%20Garden\Publicity\Parish%20News%20March%20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Parish News March 2022</Template>
  <TotalTime>4</TotalTime>
  <Pages>1</Pages>
  <Words>180</Words>
  <Characters>1026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Longcot &amp; Fernham C</vt:lpstr>
    </vt:vector>
  </TitlesOfParts>
  <Company> </Company>
  <LinksUpToDate>false</LinksUpToDate>
  <CharactersWithSpaces>1204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Longcot &amp; Fernham C</dc:title>
  <dc:subject/>
  <dc:creator>SHIRLEY</dc:creator>
  <cp:keywords/>
  <cp:lastModifiedBy>Shirley Dalton-Morris</cp:lastModifiedBy>
  <cp:revision>3</cp:revision>
  <cp:lastPrinted>2022-01-27T10:34:00Z</cp:lastPrinted>
  <dcterms:created xsi:type="dcterms:W3CDTF">2022-02-10T11:22:00Z</dcterms:created>
  <dcterms:modified xsi:type="dcterms:W3CDTF">2022-02-10T18:30:00Z</dcterms:modified>
</cp:coreProperties>
</file>